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4A9" w:rsidRDefault="00B554A9" w:rsidP="00B554A9">
      <w:r>
        <w:t>08.09.</w:t>
      </w:r>
    </w:p>
    <w:p w:rsidR="00B554A9" w:rsidRDefault="00B554A9" w:rsidP="00B554A9">
      <w:r w:rsidRPr="00C877E9">
        <w:t xml:space="preserve">В рамках </w:t>
      </w:r>
      <w:proofErr w:type="spellStart"/>
      <w:r w:rsidRPr="00C877E9">
        <w:t>Профориентационного</w:t>
      </w:r>
      <w:proofErr w:type="spellEnd"/>
      <w:r w:rsidRPr="00C877E9">
        <w:t xml:space="preserve"> минимума для реализации</w:t>
      </w:r>
      <w:r w:rsidRPr="00B9418A">
        <w:t xml:space="preserve"> </w:t>
      </w:r>
      <w:r>
        <w:t xml:space="preserve"> направления «Воспитательная работа» были  проведены экскурсии</w:t>
      </w:r>
      <w:r>
        <w:tab/>
        <w:t xml:space="preserve">на производственные предприятия </w:t>
      </w:r>
      <w:proofErr w:type="spellStart"/>
      <w:r>
        <w:t>г</w:t>
      </w:r>
      <w:proofErr w:type="gramStart"/>
      <w:r>
        <w:t>.Б</w:t>
      </w:r>
      <w:proofErr w:type="gramEnd"/>
      <w:r>
        <w:t>олхова</w:t>
      </w:r>
      <w:proofErr w:type="spellEnd"/>
      <w:r>
        <w:t>.</w:t>
      </w:r>
      <w:r w:rsidRPr="00B9418A">
        <w:tab/>
      </w:r>
    </w:p>
    <w:p w:rsidR="00B554A9" w:rsidRDefault="00B554A9" w:rsidP="00B554A9">
      <w:r w:rsidRPr="00C877E9">
        <w:t>Разговор вели о выборе профессии и о значимости профессий в настоящее время. Особое внимание было направлено на правильность выбора профессии, учитывая свои личностные и интеллектуальные способности.</w:t>
      </w:r>
    </w:p>
    <w:p w:rsidR="00B554A9" w:rsidRDefault="00B554A9" w:rsidP="00B554A9">
      <w:r>
        <w:t>Экскурсия н</w:t>
      </w:r>
      <w:proofErr w:type="gramStart"/>
      <w:r>
        <w:t>а ООО</w:t>
      </w:r>
      <w:proofErr w:type="gramEnd"/>
      <w:r>
        <w:t xml:space="preserve"> «Болховский </w:t>
      </w:r>
      <w:proofErr w:type="spellStart"/>
      <w:r>
        <w:t>хлебокомбинат</w:t>
      </w:r>
      <w:proofErr w:type="spellEnd"/>
      <w:r>
        <w:t>». Профессия «Кондитер»</w:t>
      </w:r>
    </w:p>
    <w:p w:rsidR="00B11F92" w:rsidRDefault="00B554A9">
      <w:r>
        <w:rPr>
          <w:noProof/>
          <w:lang w:eastAsia="ru-RU"/>
        </w:rPr>
        <w:drawing>
          <wp:inline distT="0" distB="0" distL="0" distR="0" wp14:anchorId="56CD6FDC" wp14:editId="2249327A">
            <wp:extent cx="3949200" cy="526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9200" cy="52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F9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4A9"/>
    <w:rsid w:val="00B11F92"/>
    <w:rsid w:val="00B5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4A9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B55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55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4A9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B55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B55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6;&#1083;&#1100;&#1079;&#1086;&#1074;&#1072;&#1090;&#1077;&#1083;&#1100;\Desktop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look.dotx</Template>
  <TotalTime>2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2023-11-11T11:00:00Z</dcterms:created>
  <dcterms:modified xsi:type="dcterms:W3CDTF">2023-11-11T11:02:00Z</dcterms:modified>
</cp:coreProperties>
</file>