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859" w:rsidRDefault="001B5859">
      <w:r>
        <w:t>28.09.</w:t>
      </w:r>
    </w:p>
    <w:p w:rsidR="001B5859" w:rsidRDefault="00C877E9">
      <w:r w:rsidRPr="00C877E9">
        <w:t xml:space="preserve">В рамках </w:t>
      </w:r>
      <w:proofErr w:type="spellStart"/>
      <w:r w:rsidRPr="00C877E9">
        <w:t>Профориентационного</w:t>
      </w:r>
      <w:proofErr w:type="spellEnd"/>
      <w:r w:rsidRPr="00C877E9">
        <w:t xml:space="preserve"> минимума для реализации курса заня</w:t>
      </w:r>
      <w:r>
        <w:t>тий «Росси</w:t>
      </w:r>
      <w:proofErr w:type="gramStart"/>
      <w:r>
        <w:t>я-</w:t>
      </w:r>
      <w:proofErr w:type="gramEnd"/>
      <w:r>
        <w:t xml:space="preserve">-мои горизонты» обучающиеся 8 </w:t>
      </w:r>
      <w:r w:rsidRPr="00C877E9">
        <w:t>класса</w:t>
      </w:r>
      <w:r>
        <w:t xml:space="preserve"> (</w:t>
      </w:r>
      <w:proofErr w:type="spellStart"/>
      <w:r>
        <w:t>кл.руководитель</w:t>
      </w:r>
      <w:proofErr w:type="spellEnd"/>
      <w:r>
        <w:t xml:space="preserve"> </w:t>
      </w:r>
      <w:r w:rsidR="005113AF">
        <w:t xml:space="preserve"> </w:t>
      </w:r>
      <w:proofErr w:type="spellStart"/>
      <w:r>
        <w:t>Абаничева</w:t>
      </w:r>
      <w:proofErr w:type="spellEnd"/>
      <w:r>
        <w:t xml:space="preserve"> Т.М.</w:t>
      </w:r>
      <w:r w:rsidRPr="00C877E9">
        <w:t xml:space="preserve">) встретились </w:t>
      </w:r>
      <w:r>
        <w:t xml:space="preserve">с  бывшей выпускницей школы  Петуховой Ю.А. Инспектор ПДН ОМВД России по Болховскому району Юлиана Александровна  </w:t>
      </w:r>
      <w:r w:rsidRPr="00C877E9">
        <w:t xml:space="preserve">провела </w:t>
      </w:r>
      <w:r>
        <w:t xml:space="preserve">для обучающихся </w:t>
      </w:r>
      <w:r w:rsidRPr="00C877E9">
        <w:t>беседу по теме «Основы профессионального самоопределения</w:t>
      </w:r>
      <w:r>
        <w:t>. Профессия</w:t>
      </w:r>
      <w:proofErr w:type="gramStart"/>
      <w:r>
        <w:t xml:space="preserve"> --</w:t>
      </w:r>
      <w:proofErr w:type="gramEnd"/>
      <w:r>
        <w:t>полицейский</w:t>
      </w:r>
      <w:r w:rsidRPr="00C877E9">
        <w:t>». Разговор вели о выборе профессии и о значимости профессий в настоящее время. Особое внимание было направлено на правильность выбора профессии, учитывая свои личностные и интеллектуальные способности.</w:t>
      </w:r>
    </w:p>
    <w:p w:rsidR="001B5859" w:rsidRPr="001B5859" w:rsidRDefault="001B5859" w:rsidP="001B5859"/>
    <w:p w:rsidR="001B5859" w:rsidRDefault="001B5859" w:rsidP="001B5859"/>
    <w:p w:rsidR="00164F44" w:rsidRPr="001B5859" w:rsidRDefault="00182D71" w:rsidP="001B5859">
      <w:pPr>
        <w:ind w:firstLine="708"/>
      </w:pPr>
      <w:bookmarkStart w:id="0" w:name="_GoBack"/>
      <w:r>
        <w:rPr>
          <w:noProof/>
          <w:lang w:eastAsia="ru-RU"/>
        </w:rPr>
        <w:drawing>
          <wp:inline distT="0" distB="0" distL="0" distR="0" wp14:anchorId="6EE75932" wp14:editId="7FF162C6">
            <wp:extent cx="4248000" cy="56628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56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64F44" w:rsidRPr="001B585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7E9"/>
    <w:rsid w:val="00164F44"/>
    <w:rsid w:val="00182D71"/>
    <w:rsid w:val="001B5859"/>
    <w:rsid w:val="005113AF"/>
    <w:rsid w:val="009E2732"/>
    <w:rsid w:val="00C877E9"/>
    <w:rsid w:val="00E07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B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B5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B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B5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6;&#1083;&#1100;&#1079;&#1086;&#1074;&#1072;&#1090;&#1077;&#1083;&#1100;\Desktop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0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2023-10-03T16:34:00Z</dcterms:created>
  <dcterms:modified xsi:type="dcterms:W3CDTF">2023-10-03T16:34:00Z</dcterms:modified>
</cp:coreProperties>
</file>