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0D4" w:rsidRDefault="001040D4" w:rsidP="001040D4">
      <w:r>
        <w:t>28.09.</w:t>
      </w:r>
      <w:bookmarkStart w:id="0" w:name="_GoBack"/>
      <w:bookmarkEnd w:id="0"/>
    </w:p>
    <w:p w:rsidR="001040D4" w:rsidRDefault="001040D4" w:rsidP="001040D4">
      <w:r w:rsidRPr="001B5859">
        <w:t xml:space="preserve">На базе Центра "Точка роста" в старших классах прошел Урок Цифры "Искусственный интеллект в отраслях". В рамках </w:t>
      </w:r>
      <w:proofErr w:type="spellStart"/>
      <w:r w:rsidRPr="001B5859">
        <w:t>профориентационной</w:t>
      </w:r>
      <w:proofErr w:type="spellEnd"/>
      <w:r w:rsidRPr="001B5859">
        <w:t xml:space="preserve"> </w:t>
      </w:r>
      <w:proofErr w:type="gramStart"/>
      <w:r w:rsidRPr="001B5859">
        <w:t>работы</w:t>
      </w:r>
      <w:proofErr w:type="gramEnd"/>
      <w:r w:rsidRPr="001B5859">
        <w:t xml:space="preserve"> обучающиеся вместе с героями посетили фабрику игрушек, современную ферму и медицинский центр, чтобы узнать больше об IT-технологиях и новых пр</w:t>
      </w:r>
      <w:r>
        <w:t>офессиях. В ходе "Урока Цифры" обучающиеся узнали о применении</w:t>
      </w:r>
      <w:r w:rsidRPr="001B5859">
        <w:t xml:space="preserve"> технологий искусственного инте</w:t>
      </w:r>
      <w:r>
        <w:t>ллекта в отраслях экономики.</w:t>
      </w:r>
    </w:p>
    <w:p w:rsidR="001040D4" w:rsidRDefault="001040D4">
      <w:r>
        <w:rPr>
          <w:noProof/>
          <w:lang w:eastAsia="ru-RU"/>
        </w:rPr>
        <w:drawing>
          <wp:inline distT="0" distB="0" distL="0" distR="0" wp14:anchorId="145063C3" wp14:editId="67C5DDE1">
            <wp:extent cx="5731510" cy="4298780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D4" w:rsidRDefault="001040D4" w:rsidP="001040D4"/>
    <w:p w:rsidR="00B048F6" w:rsidRPr="001040D4" w:rsidRDefault="001040D4" w:rsidP="001040D4">
      <w:r>
        <w:rPr>
          <w:noProof/>
          <w:lang w:eastAsia="ru-RU"/>
        </w:rPr>
        <w:lastRenderedPageBreak/>
        <w:drawing>
          <wp:inline distT="0" distB="0" distL="0" distR="0" wp14:anchorId="15584382" wp14:editId="3F00B34E">
            <wp:extent cx="5731510" cy="764161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8F6" w:rsidRPr="001040D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0D4"/>
    <w:rsid w:val="001040D4"/>
    <w:rsid w:val="00B04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D4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10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04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D4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10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04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6;&#1083;&#1100;&#1079;&#1086;&#1074;&#1072;&#1090;&#1077;&#1083;&#1100;\Desktop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look.dotx</Template>
  <TotalTime>2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2023-10-03T16:30:00Z</dcterms:created>
  <dcterms:modified xsi:type="dcterms:W3CDTF">2023-10-03T16:32:00Z</dcterms:modified>
</cp:coreProperties>
</file>