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C36" w:rsidRDefault="00A84C36" w:rsidP="00A84C36">
      <w:r>
        <w:t>19.09.</w:t>
      </w:r>
    </w:p>
    <w:p w:rsidR="00A84C36" w:rsidRDefault="00A84C36" w:rsidP="00A84C36">
      <w:r w:rsidRPr="001B5859">
        <w:t>Сегодня обучающиеся провели урок "Профессии, связанные с биологией". На дан</w:t>
      </w:r>
      <w:r>
        <w:t>н</w:t>
      </w:r>
      <w:r w:rsidRPr="001B5859">
        <w:t>ом уроке дети самостоятельно подготовили сообщения о тех профессиях, которые связаны с биологией. Так же обучающиеся работали с микроскопом, анализируя и рассматривая пробные материалы для изучения.</w:t>
      </w:r>
    </w:p>
    <w:p w:rsidR="00A84C36" w:rsidRDefault="00A84C36" w:rsidP="00A84C36"/>
    <w:p w:rsidR="00A84C36" w:rsidRDefault="00A84C36" w:rsidP="00A84C36"/>
    <w:p w:rsidR="00B048F6" w:rsidRDefault="00A84C36">
      <w:r>
        <w:rPr>
          <w:noProof/>
          <w:lang w:eastAsia="ru-RU"/>
        </w:rPr>
        <w:drawing>
          <wp:inline distT="0" distB="0" distL="0" distR="0" wp14:anchorId="1EED785E" wp14:editId="7F6838BB">
            <wp:extent cx="5731510" cy="2643629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36" w:rsidRDefault="00A84C36"/>
    <w:p w:rsidR="00A84C36" w:rsidRDefault="00A84C36">
      <w:r>
        <w:rPr>
          <w:noProof/>
          <w:lang w:eastAsia="ru-RU"/>
        </w:rPr>
        <w:drawing>
          <wp:inline distT="0" distB="0" distL="0" distR="0" wp14:anchorId="60AD9A32" wp14:editId="3D3964CF">
            <wp:extent cx="5731510" cy="2643629"/>
            <wp:effectExtent l="0" t="0" r="254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C3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5F6F95"/>
    <w:multiLevelType w:val="multilevel"/>
    <w:tmpl w:val="E64A2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6AF1EEA"/>
    <w:multiLevelType w:val="multilevel"/>
    <w:tmpl w:val="7E7A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6C2"/>
    <w:rsid w:val="001C76C2"/>
    <w:rsid w:val="00A84C36"/>
    <w:rsid w:val="00B0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C36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1C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C7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C36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1C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C7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1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42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6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648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7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7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59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83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7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8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91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034385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8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7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618346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24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79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97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9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720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0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28718">
                          <w:marLeft w:val="-225"/>
                          <w:marRight w:val="-225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7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02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93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58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35888">
                          <w:marLeft w:val="-225"/>
                          <w:marRight w:val="-225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9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92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62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6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9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3798">
                          <w:marLeft w:val="-225"/>
                          <w:marRight w:val="-225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3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63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15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3605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97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38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171098">
                          <w:marLeft w:val="-225"/>
                          <w:marRight w:val="-225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8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53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58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1552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7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72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394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28667">
                          <w:marLeft w:val="-225"/>
                          <w:marRight w:val="-225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21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466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23640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51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10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938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00675">
                          <w:marLeft w:val="-225"/>
                          <w:marRight w:val="-225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94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11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078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571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25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427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724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11045">
                          <w:marLeft w:val="-225"/>
                          <w:marRight w:val="-225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34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01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03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89652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12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4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520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2977">
                          <w:marLeft w:val="-225"/>
                          <w:marRight w:val="-225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43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5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78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084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29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30421">
                          <w:marLeft w:val="-225"/>
                          <w:marRight w:val="-225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41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62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0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9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35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556222">
                          <w:marLeft w:val="-225"/>
                          <w:marRight w:val="-225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9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04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66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46580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36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7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6;&#1083;&#1100;&#1079;&#1086;&#1074;&#1072;&#1090;&#1077;&#1083;&#1100;\Desktop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look.dotx</Template>
  <TotalTime>25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2023-10-03T15:28:00Z</dcterms:created>
  <dcterms:modified xsi:type="dcterms:W3CDTF">2023-10-03T16:16:00Z</dcterms:modified>
</cp:coreProperties>
</file>